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68" w:type="dxa"/>
        <w:tblLook w:val="00A0" w:firstRow="1" w:lastRow="0" w:firstColumn="1" w:lastColumn="0" w:noHBand="0" w:noVBand="0"/>
      </w:tblPr>
      <w:tblGrid>
        <w:gridCol w:w="2184"/>
        <w:gridCol w:w="3339"/>
        <w:gridCol w:w="1915"/>
        <w:gridCol w:w="3110"/>
        <w:gridCol w:w="220"/>
      </w:tblGrid>
      <w:tr w:rsidR="00A359DA" w:rsidRPr="00A537FE" w14:paraId="4A1FC509" w14:textId="77777777" w:rsidTr="00854520">
        <w:trPr>
          <w:gridAfter w:val="1"/>
          <w:wAfter w:w="220" w:type="dxa"/>
          <w:trHeight w:val="584"/>
        </w:trPr>
        <w:tc>
          <w:tcPr>
            <w:tcW w:w="5523" w:type="dxa"/>
            <w:gridSpan w:val="2"/>
          </w:tcPr>
          <w:p w14:paraId="0FBFF859" w14:textId="77777777" w:rsidR="00A359DA" w:rsidRPr="00517A23" w:rsidRDefault="00B06C27" w:rsidP="006855F4">
            <w:pPr>
              <w:rPr>
                <w:rFonts w:asciiTheme="minorHAnsi" w:hAnsiTheme="minorHAnsi" w:cstheme="minorHAnsi"/>
                <w:b/>
                <w:i/>
                <w:sz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517A23">
              <w:rPr>
                <w:rFonts w:asciiTheme="minorHAnsi" w:hAnsiTheme="minorHAnsi" w:cstheme="minorHAnsi"/>
                <w:b/>
                <w:i/>
                <w:sz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SERVICE SCIENCE</w:t>
            </w:r>
          </w:p>
        </w:tc>
        <w:tc>
          <w:tcPr>
            <w:tcW w:w="5025" w:type="dxa"/>
            <w:gridSpan w:val="2"/>
            <w:shd w:val="clear" w:color="auto" w:fill="F3F3F3"/>
          </w:tcPr>
          <w:p w14:paraId="52A71718" w14:textId="77777777" w:rsidR="00734DC3" w:rsidRPr="0083791D" w:rsidRDefault="00513DCC" w:rsidP="00517A23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Uploaded</w:t>
            </w:r>
            <w:r w:rsidR="00937F2C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date</w:t>
            </w: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:   </w:t>
            </w:r>
          </w:p>
          <w:p w14:paraId="6F2DC65D" w14:textId="2480E841" w:rsidR="00A359DA" w:rsidRPr="00AB132F" w:rsidRDefault="00937F2C" w:rsidP="00517A23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Manuscript ID</w:t>
            </w:r>
            <w:r w:rsidR="00A359DA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:</w:t>
            </w:r>
          </w:p>
        </w:tc>
      </w:tr>
      <w:tr w:rsidR="00A359DA" w:rsidRPr="00A537FE" w14:paraId="1409B9CE" w14:textId="77777777" w:rsidTr="00854520">
        <w:trPr>
          <w:gridAfter w:val="1"/>
          <w:wAfter w:w="220" w:type="dxa"/>
          <w:trHeight w:val="272"/>
        </w:trPr>
        <w:tc>
          <w:tcPr>
            <w:tcW w:w="5523" w:type="dxa"/>
            <w:gridSpan w:val="2"/>
          </w:tcPr>
          <w:p w14:paraId="3FD6CFCC" w14:textId="77777777" w:rsidR="00A359DA" w:rsidRPr="00517A23" w:rsidRDefault="009531BC" w:rsidP="009531BC">
            <w:pPr>
              <w:rPr>
                <w:rFonts w:asciiTheme="minorHAnsi" w:hAnsiTheme="minorHAnsi" w:cstheme="minorHAnsi"/>
                <w:b/>
                <w:sz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</w:pPr>
            <w:r w:rsidRPr="00517A23">
              <w:rPr>
                <w:rFonts w:asciiTheme="minorHAnsi" w:hAnsiTheme="minorHAnsi" w:cstheme="minorHAnsi"/>
                <w:b/>
                <w:sz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t>EDITORIAL CHECKLIST</w:t>
            </w:r>
            <w:r w:rsidR="00854520" w:rsidRPr="00517A23">
              <w:rPr>
                <w:rFonts w:asciiTheme="minorHAnsi" w:hAnsiTheme="minorHAnsi" w:cstheme="minorHAnsi"/>
                <w:b/>
                <w:sz w:val="32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5000"/>
                          <w14:lumOff w14:val="95000"/>
                        </w14:schemeClr>
                      </w14:gs>
                      <w14:gs w14:pos="74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83000">
                        <w14:schemeClr w14:val="accent1">
                          <w14:lumMod w14:val="45000"/>
                          <w14:lumOff w14:val="55000"/>
                        </w14:schemeClr>
                      </w14:gs>
                      <w14:gs w14:pos="100000">
                        <w14:schemeClr w14:val="accent1">
                          <w14:lumMod w14:val="30000"/>
                          <w14:lumOff w14:val="70000"/>
                        </w14:schemeClr>
                      </w14:gs>
                    </w14:gsLst>
                    <w14:lin w14:ang="5400000" w14:scaled="0"/>
                  </w14:gradFill>
                  <w14:prstDash w14:val="solid"/>
                  <w14:bevel/>
                </w14:textOutline>
              </w:rPr>
              <w:br/>
            </w:r>
          </w:p>
        </w:tc>
        <w:tc>
          <w:tcPr>
            <w:tcW w:w="5025" w:type="dxa"/>
            <w:gridSpan w:val="2"/>
            <w:shd w:val="clear" w:color="auto" w:fill="F3F3F3"/>
          </w:tcPr>
          <w:p w14:paraId="2EEEA3AC" w14:textId="77777777" w:rsidR="00A359DA" w:rsidRPr="00AB132F" w:rsidRDefault="00AB132F" w:rsidP="00517A23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DOI:</w:t>
            </w:r>
          </w:p>
        </w:tc>
      </w:tr>
      <w:tr w:rsidR="00937F2C" w:rsidRPr="00A537FE" w14:paraId="348CD855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88"/>
        </w:trPr>
        <w:tc>
          <w:tcPr>
            <w:tcW w:w="2184" w:type="dxa"/>
          </w:tcPr>
          <w:p w14:paraId="5429CFC7" w14:textId="77777777" w:rsidR="00937F2C" w:rsidRPr="0083791D" w:rsidRDefault="00DF03EC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M</w:t>
            </w:r>
            <w:r w:rsidR="00937F2C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anuscript </w:t>
            </w: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T</w:t>
            </w:r>
            <w:r w:rsidR="00937F2C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itle</w:t>
            </w:r>
          </w:p>
        </w:tc>
        <w:tc>
          <w:tcPr>
            <w:tcW w:w="8584" w:type="dxa"/>
            <w:gridSpan w:val="4"/>
          </w:tcPr>
          <w:p w14:paraId="6314EB1E" w14:textId="77777777" w:rsidR="00937F2C" w:rsidRPr="00A537FE" w:rsidRDefault="00937F2C" w:rsidP="0006798B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531BC" w:rsidRPr="00A537FE" w14:paraId="33EBC27F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381"/>
        </w:trPr>
        <w:tc>
          <w:tcPr>
            <w:tcW w:w="2184" w:type="dxa"/>
          </w:tcPr>
          <w:p w14:paraId="1A540714" w14:textId="77777777" w:rsidR="009531BC" w:rsidRPr="0083791D" w:rsidRDefault="009531BC" w:rsidP="00B70AB0">
            <w:pPr>
              <w:rPr>
                <w:rFonts w:asciiTheme="minorHAnsi" w:hAnsiTheme="minorHAnsi" w:cstheme="minorHAnsi"/>
                <w:sz w:val="20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</w:rPr>
              <w:t>Manuscript Type</w:t>
            </w:r>
            <w:r w:rsidRPr="0083791D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83791D">
              <w:rPr>
                <w:rFonts w:asciiTheme="minorHAnsi" w:hAnsiTheme="minorHAnsi" w:cstheme="minorHAnsi"/>
                <w:sz w:val="18"/>
              </w:rPr>
              <w:t>(Research Article or Special Issue?)</w:t>
            </w:r>
          </w:p>
        </w:tc>
        <w:tc>
          <w:tcPr>
            <w:tcW w:w="8584" w:type="dxa"/>
            <w:gridSpan w:val="4"/>
          </w:tcPr>
          <w:p w14:paraId="24A047B5" w14:textId="77777777" w:rsidR="009531BC" w:rsidRPr="00571157" w:rsidRDefault="009531BC" w:rsidP="00B70AB0"/>
        </w:tc>
      </w:tr>
      <w:tr w:rsidR="00476C02" w:rsidRPr="00A537FE" w14:paraId="584E0CF7" w14:textId="77777777" w:rsidTr="00476C02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381"/>
        </w:trPr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15082" w14:textId="77777777" w:rsidR="00476C02" w:rsidRPr="00476C02" w:rsidRDefault="00476C02" w:rsidP="00476C02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476C02">
              <w:rPr>
                <w:rFonts w:asciiTheme="minorHAnsi" w:hAnsiTheme="minorHAnsi" w:cstheme="minorHAnsi"/>
                <w:b/>
                <w:sz w:val="20"/>
              </w:rPr>
              <w:t>Author Name(s) / ORCID ID(s)</w:t>
            </w:r>
          </w:p>
        </w:tc>
        <w:tc>
          <w:tcPr>
            <w:tcW w:w="85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A8B48" w14:textId="77777777" w:rsidR="00476C02" w:rsidRPr="00476C02" w:rsidRDefault="00476C02" w:rsidP="0081244F"/>
        </w:tc>
      </w:tr>
      <w:tr w:rsidR="00B548D7" w:rsidRPr="00A537FE" w14:paraId="1D9406F8" w14:textId="77777777" w:rsidTr="00E36CB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1020"/>
        </w:trPr>
        <w:tc>
          <w:tcPr>
            <w:tcW w:w="2184" w:type="dxa"/>
          </w:tcPr>
          <w:p w14:paraId="45544855" w14:textId="77777777" w:rsidR="00B548D7" w:rsidRPr="0083791D" w:rsidRDefault="009531BC" w:rsidP="0083791D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Corresponding Author Contact Info</w:t>
            </w: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(institution, mail address, phone, e-mail)</w:t>
            </w:r>
          </w:p>
        </w:tc>
        <w:tc>
          <w:tcPr>
            <w:tcW w:w="8584" w:type="dxa"/>
            <w:gridSpan w:val="4"/>
          </w:tcPr>
          <w:p w14:paraId="4D67AE3C" w14:textId="77777777" w:rsidR="00B548D7" w:rsidRPr="00A537FE" w:rsidRDefault="00B548D7" w:rsidP="00B24C3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531BC" w:rsidRPr="00A537FE" w14:paraId="5089F5BD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2184" w:type="dxa"/>
          </w:tcPr>
          <w:p w14:paraId="52DC2365" w14:textId="77777777" w:rsidR="009531BC" w:rsidRPr="0083791D" w:rsidRDefault="009531BC" w:rsidP="00DA31B7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EIC / SI Editor</w:t>
            </w:r>
          </w:p>
        </w:tc>
        <w:tc>
          <w:tcPr>
            <w:tcW w:w="8584" w:type="dxa"/>
            <w:gridSpan w:val="4"/>
          </w:tcPr>
          <w:p w14:paraId="6246C895" w14:textId="77777777" w:rsidR="009531BC" w:rsidRPr="00A537FE" w:rsidRDefault="009531BC" w:rsidP="00DA31B7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4D4D" w:rsidRPr="00A537FE" w14:paraId="09D4FF6C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2184" w:type="dxa"/>
          </w:tcPr>
          <w:p w14:paraId="57A525EE" w14:textId="77777777" w:rsidR="00D04D4D" w:rsidRPr="0083791D" w:rsidRDefault="009531BC" w:rsidP="00BB2A7E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Keywords </w:t>
            </w: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(as listed in ScholarOne)</w:t>
            </w:r>
          </w:p>
        </w:tc>
        <w:tc>
          <w:tcPr>
            <w:tcW w:w="8584" w:type="dxa"/>
            <w:gridSpan w:val="4"/>
          </w:tcPr>
          <w:p w14:paraId="75AD063B" w14:textId="77777777" w:rsidR="00D04D4D" w:rsidRPr="00A537FE" w:rsidRDefault="00D04D4D" w:rsidP="00ED4A3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37FE" w14:paraId="043CAA39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 w:val="restart"/>
            <w:vAlign w:val="center"/>
          </w:tcPr>
          <w:p w14:paraId="4B577A9F" w14:textId="77777777" w:rsidR="009364B2" w:rsidRPr="0083791D" w:rsidRDefault="0083791D" w:rsidP="00A359DA">
            <w:pPr>
              <w:spacing w:after="240"/>
              <w:rPr>
                <w:rFonts w:asciiTheme="minorHAnsi" w:hAnsiTheme="minorHAnsi" w:cstheme="minorHAnsi"/>
                <w:i/>
                <w:sz w:val="20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Electronic Files</w:t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A42385">
              <w:rPr>
                <w:rFonts w:asciiTheme="minorHAnsi" w:hAnsiTheme="minorHAnsi" w:cstheme="minorHAnsi"/>
                <w:b/>
                <w:sz w:val="18"/>
                <w:szCs w:val="22"/>
              </w:rPr>
              <w:t>(Bolded files at right are mandatory.)</w:t>
            </w:r>
            <w:r>
              <w:rPr>
                <w:rFonts w:asciiTheme="minorHAnsi" w:hAnsiTheme="minorHAnsi" w:cstheme="minorHAnsi"/>
                <w:b/>
                <w:sz w:val="16"/>
                <w:szCs w:val="22"/>
              </w:rPr>
              <w:br/>
            </w:r>
            <w:r>
              <w:rPr>
                <w:rFonts w:asciiTheme="minorHAnsi" w:hAnsiTheme="minorHAnsi" w:cstheme="minorHAnsi"/>
                <w:sz w:val="20"/>
                <w:szCs w:val="22"/>
              </w:rPr>
              <w:br/>
            </w:r>
            <w:r w:rsidRPr="008C3F32">
              <w:rPr>
                <w:rFonts w:asciiTheme="minorHAnsi" w:hAnsiTheme="minorHAnsi" w:cstheme="minorHAnsi"/>
                <w:color w:val="FF0000"/>
                <w:sz w:val="22"/>
                <w:szCs w:val="16"/>
              </w:rPr>
              <w:t>*</w:t>
            </w:r>
            <w:r w:rsidRPr="00C3102E">
              <w:rPr>
                <w:rFonts w:asciiTheme="minorHAnsi" w:hAnsiTheme="minorHAnsi" w:cstheme="minorHAnsi"/>
                <w:b/>
                <w:color w:val="FF0000"/>
                <w:sz w:val="18"/>
                <w:szCs w:val="16"/>
              </w:rPr>
              <w:t>Note:</w:t>
            </w:r>
            <w:r w:rsidRPr="00C3102E">
              <w:rPr>
                <w:rFonts w:asciiTheme="minorHAnsi" w:hAnsiTheme="minorHAnsi" w:cstheme="minorHAnsi"/>
                <w:color w:val="FF0000"/>
                <w:sz w:val="18"/>
                <w:szCs w:val="16"/>
              </w:rPr>
              <w:t xml:space="preserve"> if you opt to print your color figures, please provide complete billing information in the “File Notes” section below. A cost estimate will be emailed to you when your paper is exported to production, and actual charges will be invoiced with your page proofs.</w:t>
            </w:r>
          </w:p>
        </w:tc>
        <w:tc>
          <w:tcPr>
            <w:tcW w:w="5254" w:type="dxa"/>
            <w:gridSpan w:val="2"/>
            <w:vAlign w:val="center"/>
          </w:tcPr>
          <w:p w14:paraId="7607FBED" w14:textId="77777777" w:rsidR="00DA6FAB" w:rsidRPr="0083791D" w:rsidRDefault="00DA6FAB" w:rsidP="00A80FE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 xml:space="preserve">Date </w:t>
            </w:r>
            <w:r w:rsidR="00A80FE2" w:rsidRPr="0083791D">
              <w:rPr>
                <w:rFonts w:asciiTheme="minorHAnsi" w:hAnsiTheme="minorHAnsi" w:cstheme="minorHAnsi"/>
                <w:sz w:val="20"/>
                <w:szCs w:val="22"/>
              </w:rPr>
              <w:t>of last update to files?</w:t>
            </w:r>
            <w:r w:rsidR="00E36CBC">
              <w:rPr>
                <w:rFonts w:asciiTheme="minorHAnsi" w:hAnsiTheme="minorHAnsi" w:cstheme="minorHAnsi"/>
                <w:sz w:val="20"/>
                <w:szCs w:val="22"/>
              </w:rPr>
              <w:t xml:space="preserve"> (MM/DD/YYYY)</w:t>
            </w:r>
          </w:p>
        </w:tc>
        <w:tc>
          <w:tcPr>
            <w:tcW w:w="3330" w:type="dxa"/>
            <w:gridSpan w:val="2"/>
            <w:vAlign w:val="center"/>
          </w:tcPr>
          <w:p w14:paraId="2B58AEF5" w14:textId="77777777" w:rsidR="00DA6FAB" w:rsidRPr="00A537FE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37FE" w14:paraId="2CF22E16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67"/>
        </w:trPr>
        <w:tc>
          <w:tcPr>
            <w:tcW w:w="2184" w:type="dxa"/>
            <w:vMerge/>
            <w:vAlign w:val="center"/>
          </w:tcPr>
          <w:p w14:paraId="265B0F8C" w14:textId="77777777" w:rsidR="00DA6FAB" w:rsidRPr="0083791D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0E70223D" w14:textId="77777777" w:rsidR="00DA6FAB" w:rsidRPr="0083791D" w:rsidRDefault="00DA6FAB" w:rsidP="005039FD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Manuscript </w:t>
            </w:r>
            <w:r w:rsidR="005039FD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Editable</w:t>
            </w:r>
            <w:r w:rsidR="00E36CBC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(source)</w:t>
            </w:r>
            <w:r w:rsidR="005039FD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 File</w:t>
            </w:r>
            <w:r w:rsidR="005039FD" w:rsidRPr="0083791D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5039FD" w:rsidRPr="0083791D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File name/file type?)</w:t>
            </w:r>
            <w:r w:rsidR="00344FFF" w:rsidRPr="0083791D">
              <w:rPr>
                <w:rFonts w:asciiTheme="minorHAnsi" w:hAnsiTheme="minorHAnsi" w:cstheme="minorHAnsi"/>
                <w:sz w:val="18"/>
                <w:szCs w:val="22"/>
              </w:rPr>
              <w:t xml:space="preserve"> </w:t>
            </w:r>
          </w:p>
        </w:tc>
        <w:tc>
          <w:tcPr>
            <w:tcW w:w="3330" w:type="dxa"/>
            <w:gridSpan w:val="2"/>
            <w:vAlign w:val="center"/>
          </w:tcPr>
          <w:p w14:paraId="7EDE305C" w14:textId="77777777" w:rsidR="00DA6FAB" w:rsidRPr="00A537FE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80FE2" w:rsidRPr="00A537FE" w14:paraId="51CF7BB3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61DED4C9" w14:textId="77777777" w:rsidR="00A80FE2" w:rsidRPr="0083791D" w:rsidRDefault="00A80FE2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3C961835" w14:textId="77777777" w:rsidR="00A80FE2" w:rsidRPr="0083791D" w:rsidRDefault="00A80FE2" w:rsidP="00A80FE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PDF generated </w:t>
            </w:r>
            <w:r w:rsidR="009531BC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by </w:t>
            </w:r>
            <w:proofErr w:type="gramStart"/>
            <w:r w:rsidR="009531BC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author</w:t>
            </w:r>
            <w:r w:rsidR="009531BC" w:rsidRPr="0083791D">
              <w:rPr>
                <w:rFonts w:asciiTheme="minorHAnsi" w:hAnsiTheme="minorHAnsi" w:cstheme="minorHAnsi"/>
                <w:sz w:val="20"/>
                <w:szCs w:val="22"/>
              </w:rPr>
              <w:t>?</w:t>
            </w:r>
            <w:proofErr w:type="gramEnd"/>
            <w:r w:rsidR="009531BC" w:rsidRPr="0083791D"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="009531BC" w:rsidRPr="0083791D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File name?</w:t>
            </w:r>
            <w:r w:rsidR="009531BC" w:rsidRPr="0083791D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652B8663" w14:textId="77777777" w:rsidR="00A80FE2" w:rsidRPr="00A537FE" w:rsidRDefault="00A80FE2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2A7E" w:rsidRPr="00A537FE" w14:paraId="5EA80EFD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1FC965E9" w14:textId="77777777" w:rsidR="00DA6FAB" w:rsidRPr="0083791D" w:rsidRDefault="00DA6FAB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0C5753FE" w14:textId="77777777" w:rsidR="00DA6FAB" w:rsidRPr="0083791D" w:rsidRDefault="00A64602" w:rsidP="00B24C3A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 xml:space="preserve">Graphic (figure) file type </w:t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(pdf, eps, etc.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?</w:t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0D3E0188" w14:textId="77777777" w:rsidR="00DA6FAB" w:rsidRPr="00A537FE" w:rsidRDefault="00DA6FAB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ECD721C" w14:textId="77777777" w:rsidR="00BB2A7E" w:rsidRPr="00A537FE" w:rsidRDefault="00BB2A7E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37FE">
              <w:rPr>
                <w:rFonts w:asciiTheme="minorHAnsi" w:hAnsiTheme="minorHAnsi" w:cstheme="minorHAnsi"/>
                <w:sz w:val="22"/>
                <w:szCs w:val="22"/>
              </w:rPr>
              <w:t>kkkkkjjjjjjjjjjj</w:t>
            </w:r>
            <w:proofErr w:type="spellEnd"/>
          </w:p>
          <w:p w14:paraId="4A9F5C63" w14:textId="77777777" w:rsidR="00BB2A7E" w:rsidRPr="00A537FE" w:rsidRDefault="00BB2A7E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37FE">
              <w:rPr>
                <w:rFonts w:asciiTheme="minorHAnsi" w:hAnsiTheme="minorHAnsi" w:cstheme="minorHAnsi"/>
                <w:sz w:val="22"/>
                <w:szCs w:val="22"/>
              </w:rPr>
              <w:t>llllkkk</w:t>
            </w:r>
            <w:proofErr w:type="spellEnd"/>
          </w:p>
        </w:tc>
      </w:tr>
      <w:tr w:rsidR="00AB132F" w:rsidRPr="00A537FE" w14:paraId="4E18C785" w14:textId="77777777" w:rsidTr="00E36CB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867"/>
        </w:trPr>
        <w:tc>
          <w:tcPr>
            <w:tcW w:w="2184" w:type="dxa"/>
            <w:vMerge/>
            <w:vAlign w:val="center"/>
          </w:tcPr>
          <w:p w14:paraId="7053F59F" w14:textId="77777777" w:rsidR="00AB132F" w:rsidRPr="0083791D" w:rsidRDefault="00AB132F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6002BC50" w14:textId="77777777" w:rsidR="00AB132F" w:rsidRPr="0083791D" w:rsidRDefault="00AB132F" w:rsidP="0083791D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>Color figures i</w:t>
            </w:r>
            <w:r>
              <w:rPr>
                <w:rFonts w:asciiTheme="minorHAnsi" w:hAnsiTheme="minorHAnsi" w:cstheme="minorHAnsi"/>
                <w:sz w:val="20"/>
                <w:szCs w:val="22"/>
              </w:rPr>
              <w:t>n prin</w:t>
            </w:r>
            <w:r w:rsidRPr="00A42385">
              <w:rPr>
                <w:rFonts w:asciiTheme="minorHAnsi" w:hAnsiTheme="minorHAnsi" w:cstheme="minorHAnsi"/>
                <w:sz w:val="20"/>
                <w:szCs w:val="22"/>
              </w:rPr>
              <w:t>t?</w:t>
            </w:r>
            <w:r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>**</w:t>
            </w:r>
            <w:r>
              <w:rPr>
                <w:rFonts w:asciiTheme="minorHAnsi" w:hAnsiTheme="minorHAnsi" w:cstheme="minorHAnsi"/>
                <w:sz w:val="20"/>
                <w:szCs w:val="22"/>
              </w:rPr>
              <w:t xml:space="preserve"> 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proofErr w:type="gramStart"/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Yes</w:t>
            </w:r>
            <w:proofErr w:type="gramEnd"/>
            <w:r w:rsidRPr="00A42385">
              <w:rPr>
                <w:rFonts w:asciiTheme="minorHAnsi" w:hAnsiTheme="minorHAnsi" w:cstheme="minorHAnsi"/>
                <w:sz w:val="18"/>
                <w:szCs w:val="22"/>
              </w:rPr>
              <w:t xml:space="preserve"> or No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?</w:t>
            </w:r>
            <w:r w:rsidRPr="00A42385">
              <w:rPr>
                <w:rFonts w:asciiTheme="minorHAnsi" w:hAnsiTheme="minorHAnsi" w:cstheme="minorHAnsi"/>
                <w:sz w:val="18"/>
                <w:szCs w:val="22"/>
              </w:rPr>
              <w:t>)</w:t>
            </w:r>
            <w:r>
              <w:rPr>
                <w:rFonts w:asciiTheme="minorHAnsi" w:hAnsiTheme="minorHAnsi" w:cstheme="minorHAnsi"/>
                <w:sz w:val="18"/>
                <w:szCs w:val="22"/>
              </w:rPr>
              <w:t xml:space="preserve">  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(Note: online-only color figures are free; costs associated with </w:t>
            </w:r>
            <w:r w:rsidRPr="00711B78">
              <w:rPr>
                <w:rFonts w:asciiTheme="minorHAnsi" w:hAnsiTheme="minorHAnsi" w:cstheme="minorHAnsi"/>
                <w:sz w:val="18"/>
                <w:szCs w:val="18"/>
                <w:u w:val="single"/>
              </w:rPr>
              <w:t xml:space="preserve">printed 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color figures are paid by authors).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If y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 xml:space="preserve"> specify which figures should be printed in color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in the “File Notes” section below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330" w:type="dxa"/>
            <w:gridSpan w:val="2"/>
            <w:vAlign w:val="center"/>
          </w:tcPr>
          <w:p w14:paraId="63FF2419" w14:textId="77777777" w:rsidR="00AB132F" w:rsidRPr="00A537FE" w:rsidRDefault="00AB132F" w:rsidP="00AB132F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3497175D" w14:textId="77777777" w:rsidTr="00AB132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303"/>
        </w:trPr>
        <w:tc>
          <w:tcPr>
            <w:tcW w:w="2184" w:type="dxa"/>
            <w:vMerge/>
            <w:vAlign w:val="center"/>
          </w:tcPr>
          <w:p w14:paraId="27AB1D7F" w14:textId="77777777" w:rsidR="00A051D3" w:rsidRPr="0083791D" w:rsidRDefault="00A051D3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6A97655B" w14:textId="77777777" w:rsidR="00A051D3" w:rsidRPr="0083791D" w:rsidRDefault="00AB132F" w:rsidP="0083791D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 xml:space="preserve">Online Supplement?  </w:t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proofErr w:type="gramStart"/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Yes</w:t>
            </w:r>
            <w:proofErr w:type="gramEnd"/>
            <w:r w:rsidRPr="0083791D">
              <w:rPr>
                <w:rFonts w:asciiTheme="minorHAnsi" w:hAnsiTheme="minorHAnsi" w:cstheme="minorHAnsi"/>
                <w:sz w:val="18"/>
                <w:szCs w:val="22"/>
              </w:rPr>
              <w:t xml:space="preserve"> or No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?</w:t>
            </w:r>
            <w:r w:rsidRPr="0083791D">
              <w:rPr>
                <w:rFonts w:asciiTheme="minorHAnsi" w:hAnsiTheme="minorHAnsi" w:cstheme="minorHAnsi"/>
                <w:sz w:val="18"/>
                <w:szCs w:val="22"/>
              </w:rPr>
              <w:t>)</w:t>
            </w:r>
          </w:p>
        </w:tc>
        <w:tc>
          <w:tcPr>
            <w:tcW w:w="3330" w:type="dxa"/>
            <w:gridSpan w:val="2"/>
            <w:vAlign w:val="center"/>
          </w:tcPr>
          <w:p w14:paraId="4D183431" w14:textId="77777777" w:rsidR="00A051D3" w:rsidRPr="00A537FE" w:rsidRDefault="00A051D3" w:rsidP="00A9382B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58554F26" w14:textId="77777777" w:rsidTr="00AE4B9D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768"/>
        </w:trPr>
        <w:tc>
          <w:tcPr>
            <w:tcW w:w="2184" w:type="dxa"/>
            <w:vMerge/>
            <w:vAlign w:val="center"/>
          </w:tcPr>
          <w:p w14:paraId="23682347" w14:textId="77777777" w:rsidR="00A051D3" w:rsidRPr="0083791D" w:rsidRDefault="00A051D3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center"/>
          </w:tcPr>
          <w:p w14:paraId="6D1E221F" w14:textId="3898544F" w:rsidR="00E34229" w:rsidRPr="00E34229" w:rsidRDefault="00AB132F" w:rsidP="00526601">
            <w:pPr>
              <w:spacing w:after="240"/>
              <w:rPr>
                <w:rFonts w:asciiTheme="minorHAnsi" w:hAnsiTheme="minorHAnsi" w:cstheme="minorHAnsi"/>
                <w:sz w:val="18"/>
                <w:szCs w:val="18"/>
              </w:rPr>
            </w:pPr>
            <w:r w:rsidRPr="00F07607">
              <w:rPr>
                <w:rFonts w:asciiTheme="minorHAnsi" w:hAnsiTheme="minorHAnsi" w:cstheme="minorHAnsi"/>
                <w:b/>
                <w:sz w:val="20"/>
                <w:szCs w:val="22"/>
              </w:rPr>
              <w:t>Copyright Transfer</w:t>
            </w:r>
            <w:r w:rsidRPr="00F07607">
              <w:rPr>
                <w:rFonts w:asciiTheme="minorHAnsi" w:hAnsiTheme="minorHAnsi" w:cstheme="minorHAnsi"/>
                <w:sz w:val="20"/>
                <w:szCs w:val="22"/>
              </w:rPr>
              <w:t xml:space="preserve">? </w:t>
            </w:r>
            <w:r w:rsidRPr="00F07607">
              <w:rPr>
                <w:rFonts w:asciiTheme="minorHAnsi" w:hAnsiTheme="minorHAnsi" w:cstheme="minorHAnsi"/>
                <w:sz w:val="18"/>
                <w:szCs w:val="22"/>
              </w:rPr>
              <w:t>(</w:t>
            </w:r>
            <w:proofErr w:type="gramStart"/>
            <w:r w:rsidRPr="00F07607">
              <w:rPr>
                <w:rFonts w:asciiTheme="minorHAnsi" w:hAnsiTheme="minorHAnsi" w:cstheme="minorHAnsi"/>
                <w:sz w:val="18"/>
                <w:szCs w:val="22"/>
              </w:rPr>
              <w:t>Yes</w:t>
            </w:r>
            <w:proofErr w:type="gramEnd"/>
            <w:r w:rsidRPr="00F07607">
              <w:rPr>
                <w:rFonts w:asciiTheme="minorHAnsi" w:hAnsiTheme="minorHAnsi" w:cstheme="minorHAnsi"/>
                <w:sz w:val="18"/>
                <w:szCs w:val="22"/>
              </w:rPr>
              <w:t xml:space="preserve"> or No</w:t>
            </w:r>
            <w:r w:rsidR="00E36CBC">
              <w:rPr>
                <w:rFonts w:asciiTheme="minorHAnsi" w:hAnsiTheme="minorHAnsi" w:cstheme="minorHAnsi"/>
                <w:sz w:val="18"/>
                <w:szCs w:val="22"/>
              </w:rPr>
              <w:t>?</w:t>
            </w:r>
            <w:r w:rsidRPr="00F07607">
              <w:rPr>
                <w:rFonts w:asciiTheme="minorHAnsi" w:hAnsiTheme="minorHAnsi" w:cstheme="minorHAnsi"/>
                <w:sz w:val="18"/>
                <w:szCs w:val="22"/>
              </w:rPr>
              <w:t xml:space="preserve">) </w:t>
            </w:r>
            <w:r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(only 1 author must sign)</w:t>
            </w:r>
            <w:r w:rsidRPr="00711B78">
              <w:rPr>
                <w:color w:val="FF0000"/>
                <w:sz w:val="18"/>
                <w:szCs w:val="18"/>
              </w:rPr>
              <w:t xml:space="preserve">  </w:t>
            </w:r>
            <w:r w:rsidR="00E34229">
              <w:rPr>
                <w:color w:val="FF0000"/>
                <w:sz w:val="18"/>
                <w:szCs w:val="18"/>
              </w:rPr>
              <w:br/>
            </w:r>
            <w:r w:rsidR="00E34229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>Checkboxes at bottom of form are for US government employees ONLY.</w:t>
            </w:r>
          </w:p>
        </w:tc>
        <w:tc>
          <w:tcPr>
            <w:tcW w:w="3330" w:type="dxa"/>
            <w:gridSpan w:val="2"/>
            <w:vAlign w:val="center"/>
          </w:tcPr>
          <w:p w14:paraId="380FFC78" w14:textId="77777777" w:rsidR="00A051D3" w:rsidRPr="00A537FE" w:rsidRDefault="00A051D3" w:rsidP="00B24C3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144F3D49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298"/>
        </w:trPr>
        <w:tc>
          <w:tcPr>
            <w:tcW w:w="2184" w:type="dxa"/>
          </w:tcPr>
          <w:p w14:paraId="5BCA508D" w14:textId="77777777" w:rsidR="00A051D3" w:rsidRPr="0083791D" w:rsidRDefault="0083791D" w:rsidP="00A537FE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t>Open Access</w:t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A42385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Pr="008C3F32">
              <w:rPr>
                <w:rFonts w:asciiTheme="minorHAnsi" w:hAnsiTheme="minorHAnsi" w:cstheme="minorHAnsi"/>
                <w:b/>
                <w:color w:val="FF0000"/>
                <w:sz w:val="22"/>
                <w:szCs w:val="20"/>
              </w:rPr>
              <w:t>**</w:t>
            </w:r>
            <w:r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 xml:space="preserve">Note: </w:t>
            </w:r>
            <w:r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(fee</w:t>
            </w:r>
            <w:r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711B78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is $3,000 (US); cost paid by authors</w:t>
            </w:r>
            <w:r w:rsidRPr="00686FB3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).  I</w:t>
            </w:r>
            <w:r w:rsidRPr="00686FB3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f you</w:t>
            </w:r>
            <w:r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 xml:space="preserve"> choose “open </w:t>
            </w:r>
            <w:r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option</w:t>
            </w:r>
            <w:r w:rsidRPr="00C3102E">
              <w:rPr>
                <w:rFonts w:asciiTheme="minorHAnsi" w:hAnsiTheme="minorHAnsi" w:cstheme="minorHAnsi"/>
                <w:color w:val="FF0000"/>
                <w:sz w:val="18"/>
                <w:szCs w:val="20"/>
              </w:rPr>
              <w:t>,” please provide complete billing information in the “File Notes” section below</w:t>
            </w:r>
            <w:r w:rsidRPr="00C3102E">
              <w:rPr>
                <w:rFonts w:asciiTheme="minorHAnsi" w:hAnsiTheme="minorHAnsi" w:cstheme="minorHAnsi"/>
                <w:b/>
                <w:color w:val="FF0000"/>
                <w:sz w:val="18"/>
                <w:szCs w:val="20"/>
              </w:rPr>
              <w:t>.</w:t>
            </w:r>
          </w:p>
        </w:tc>
        <w:tc>
          <w:tcPr>
            <w:tcW w:w="5254" w:type="dxa"/>
            <w:gridSpan w:val="2"/>
          </w:tcPr>
          <w:p w14:paraId="7B8112B3" w14:textId="77777777" w:rsidR="00A051D3" w:rsidRPr="00A537FE" w:rsidRDefault="0083791D" w:rsidP="00485487">
            <w:pPr>
              <w:spacing w:after="24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FE231F">
              <w:rPr>
                <w:rFonts w:asciiTheme="minorHAnsi" w:hAnsiTheme="minorHAnsi" w:cstheme="minorHAnsi"/>
                <w:sz w:val="20"/>
                <w:szCs w:val="22"/>
              </w:rPr>
              <w:t xml:space="preserve">INFORMS Open </w:t>
            </w:r>
            <w:proofErr w:type="gramStart"/>
            <w:r w:rsidRPr="00FE231F">
              <w:rPr>
                <w:rFonts w:asciiTheme="minorHAnsi" w:hAnsiTheme="minorHAnsi" w:cstheme="minorHAnsi"/>
                <w:sz w:val="20"/>
                <w:szCs w:val="22"/>
              </w:rPr>
              <w:t>Option?</w:t>
            </w:r>
            <w:r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</w:t>
            </w:r>
            <w:proofErr w:type="gramEnd"/>
            <w:r w:rsidRPr="008C3F32">
              <w:rPr>
                <w:rFonts w:asciiTheme="minorHAnsi" w:hAnsiTheme="minorHAnsi" w:cstheme="minorHAnsi"/>
                <w:b/>
                <w:color w:val="FF0000"/>
                <w:szCs w:val="22"/>
              </w:rPr>
              <w:t>*</w:t>
            </w:r>
            <w:r w:rsidRPr="00686FB3">
              <w:rPr>
                <w:rFonts w:asciiTheme="minorHAnsi" w:hAnsiTheme="minorHAnsi" w:cstheme="minorHAnsi"/>
                <w:color w:val="FF0000"/>
                <w:sz w:val="20"/>
                <w:szCs w:val="22"/>
              </w:rPr>
              <w:t xml:space="preserve"> 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(Yes or No</w:t>
            </w:r>
            <w:r w:rsidR="00E36CBC">
              <w:rPr>
                <w:rFonts w:asciiTheme="minorHAnsi" w:hAnsiTheme="minorHAnsi" w:cstheme="minorHAnsi"/>
                <w:sz w:val="18"/>
                <w:szCs w:val="18"/>
              </w:rPr>
              <w:t>?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hyperlink r:id="rId5" w:history="1">
              <w:r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http://pubsonline.informs.org/authorportal/open-option</w:t>
              </w:r>
            </w:hyperlink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If yes, select License Type from below: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t>•CC-BY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•CC-BY-ND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•CC-BY-NC-SA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•CC-BY-SA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  <w:t>•CC-BY-NC-ND</w:t>
            </w:r>
            <w:r w:rsidRPr="00711B78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See </w:t>
            </w:r>
            <w:hyperlink r:id="rId6" w:history="1">
              <w:r w:rsidRPr="00711B78">
                <w:rPr>
                  <w:rStyle w:val="Hyperlink"/>
                  <w:rFonts w:asciiTheme="minorHAnsi" w:hAnsiTheme="minorHAnsi" w:cstheme="minorHAnsi"/>
                  <w:i/>
                  <w:sz w:val="18"/>
                  <w:szCs w:val="18"/>
                </w:rPr>
                <w:t>https://creativecommons.org/licenses/</w:t>
              </w:r>
            </w:hyperlink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</w:t>
            </w:r>
            <w:r w:rsidRPr="00711B78">
              <w:rPr>
                <w:rFonts w:asciiTheme="minorHAnsi" w:hAnsiTheme="minorHAnsi" w:cstheme="minorHAnsi"/>
                <w:i/>
                <w:sz w:val="18"/>
                <w:szCs w:val="18"/>
              </w:rPr>
              <w:t>for more info.</w:t>
            </w:r>
          </w:p>
        </w:tc>
        <w:tc>
          <w:tcPr>
            <w:tcW w:w="3330" w:type="dxa"/>
            <w:gridSpan w:val="2"/>
          </w:tcPr>
          <w:p w14:paraId="21B7694C" w14:textId="77777777" w:rsidR="00A051D3" w:rsidRPr="00A537FE" w:rsidRDefault="00A051D3" w:rsidP="00A013FF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1DFEAC91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 w:val="restart"/>
          </w:tcPr>
          <w:p w14:paraId="3EEEE798" w14:textId="77777777" w:rsidR="00A051D3" w:rsidRPr="0083791D" w:rsidRDefault="00A537FE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 xml:space="preserve">Submission, Revision(s), and Acceptance </w:t>
            </w:r>
          </w:p>
        </w:tc>
        <w:tc>
          <w:tcPr>
            <w:tcW w:w="5254" w:type="dxa"/>
            <w:gridSpan w:val="2"/>
            <w:vAlign w:val="bottom"/>
          </w:tcPr>
          <w:p w14:paraId="6E379665" w14:textId="77777777" w:rsidR="00A051D3" w:rsidRPr="0083791D" w:rsidRDefault="00A051D3" w:rsidP="009364B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>Original submission date</w:t>
            </w:r>
            <w:r w:rsidR="00E36CBC">
              <w:rPr>
                <w:rFonts w:asciiTheme="minorHAnsi" w:hAnsiTheme="minorHAnsi" w:cstheme="minorHAnsi"/>
                <w:sz w:val="20"/>
                <w:szCs w:val="22"/>
              </w:rPr>
              <w:t xml:space="preserve"> (MM/DD/YYYY)</w:t>
            </w:r>
          </w:p>
        </w:tc>
        <w:tc>
          <w:tcPr>
            <w:tcW w:w="3330" w:type="dxa"/>
            <w:gridSpan w:val="2"/>
          </w:tcPr>
          <w:p w14:paraId="65919B46" w14:textId="77777777" w:rsidR="00A051D3" w:rsidRPr="00A537FE" w:rsidRDefault="00A051D3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22067B07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</w:tcPr>
          <w:p w14:paraId="4E2EEBE0" w14:textId="77777777" w:rsidR="00A051D3" w:rsidRPr="0083791D" w:rsidRDefault="00A051D3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bottom"/>
          </w:tcPr>
          <w:p w14:paraId="791BC8DD" w14:textId="77777777" w:rsidR="00A051D3" w:rsidRPr="0083791D" w:rsidRDefault="00A051D3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>Number of revisions</w:t>
            </w:r>
          </w:p>
        </w:tc>
        <w:tc>
          <w:tcPr>
            <w:tcW w:w="3330" w:type="dxa"/>
            <w:gridSpan w:val="2"/>
          </w:tcPr>
          <w:p w14:paraId="39F5B3FB" w14:textId="77777777" w:rsidR="00A051D3" w:rsidRPr="00A537FE" w:rsidRDefault="00A051D3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4EF6D4B5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618"/>
        </w:trPr>
        <w:tc>
          <w:tcPr>
            <w:tcW w:w="2184" w:type="dxa"/>
            <w:vMerge/>
          </w:tcPr>
          <w:p w14:paraId="6DAA8306" w14:textId="77777777" w:rsidR="00A051D3" w:rsidRPr="0083791D" w:rsidRDefault="00A051D3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bottom"/>
          </w:tcPr>
          <w:p w14:paraId="417161F5" w14:textId="77777777" w:rsidR="00A051D3" w:rsidRPr="0083791D" w:rsidRDefault="00A051D3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>Revised submission date(s)</w:t>
            </w:r>
            <w:r w:rsidR="00E36CBC">
              <w:rPr>
                <w:rFonts w:asciiTheme="minorHAnsi" w:hAnsiTheme="minorHAnsi" w:cstheme="minorHAnsi"/>
                <w:sz w:val="20"/>
                <w:szCs w:val="22"/>
              </w:rPr>
              <w:t xml:space="preserve"> (MM/DD/YYYY)</w:t>
            </w:r>
          </w:p>
        </w:tc>
        <w:tc>
          <w:tcPr>
            <w:tcW w:w="3330" w:type="dxa"/>
            <w:gridSpan w:val="2"/>
          </w:tcPr>
          <w:p w14:paraId="35C7D9AF" w14:textId="77777777" w:rsidR="00A051D3" w:rsidRPr="00A537FE" w:rsidRDefault="00A051D3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A537FE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A051D3" w:rsidRPr="00A537FE" w14:paraId="527330EE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</w:tcPr>
          <w:p w14:paraId="6E4AFE31" w14:textId="77777777" w:rsidR="00A051D3" w:rsidRPr="0083791D" w:rsidRDefault="00A051D3" w:rsidP="00A359DA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</w:p>
        </w:tc>
        <w:tc>
          <w:tcPr>
            <w:tcW w:w="5254" w:type="dxa"/>
            <w:gridSpan w:val="2"/>
            <w:vAlign w:val="bottom"/>
          </w:tcPr>
          <w:p w14:paraId="4E0680DB" w14:textId="77777777" w:rsidR="00A051D3" w:rsidRPr="0083791D" w:rsidRDefault="00A051D3" w:rsidP="00A64602">
            <w:pPr>
              <w:spacing w:after="240"/>
              <w:rPr>
                <w:rFonts w:asciiTheme="minorHAnsi" w:hAnsiTheme="minorHAnsi" w:cstheme="minorHAnsi"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sz w:val="20"/>
                <w:szCs w:val="22"/>
              </w:rPr>
              <w:t>Acceptance date</w:t>
            </w:r>
            <w:r w:rsidR="00E36CBC">
              <w:rPr>
                <w:rFonts w:asciiTheme="minorHAnsi" w:hAnsiTheme="minorHAnsi" w:cstheme="minorHAnsi"/>
                <w:sz w:val="20"/>
                <w:szCs w:val="22"/>
              </w:rPr>
              <w:t xml:space="preserve"> (MM/DD/YYYY)</w:t>
            </w:r>
          </w:p>
        </w:tc>
        <w:tc>
          <w:tcPr>
            <w:tcW w:w="3330" w:type="dxa"/>
            <w:gridSpan w:val="2"/>
          </w:tcPr>
          <w:p w14:paraId="6A8A307E" w14:textId="77777777" w:rsidR="00A051D3" w:rsidRPr="00A537FE" w:rsidRDefault="00A051D3" w:rsidP="00704EEE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051D3" w:rsidRPr="00A537FE" w14:paraId="2510FC11" w14:textId="77777777" w:rsidTr="00854520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33"/>
        </w:trPr>
        <w:tc>
          <w:tcPr>
            <w:tcW w:w="2184" w:type="dxa"/>
          </w:tcPr>
          <w:p w14:paraId="28290E87" w14:textId="77777777" w:rsidR="00A051D3" w:rsidRPr="0083791D" w:rsidRDefault="00A051D3" w:rsidP="00A537FE">
            <w:pPr>
              <w:spacing w:after="240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br/>
            </w:r>
            <w:r w:rsidR="00A537FE" w:rsidRPr="0083791D">
              <w:rPr>
                <w:rFonts w:asciiTheme="minorHAnsi" w:hAnsiTheme="minorHAnsi" w:cstheme="minorHAnsi"/>
                <w:b/>
                <w:sz w:val="20"/>
                <w:szCs w:val="22"/>
              </w:rPr>
              <w:t>File Notes</w:t>
            </w:r>
          </w:p>
        </w:tc>
        <w:tc>
          <w:tcPr>
            <w:tcW w:w="8584" w:type="dxa"/>
            <w:gridSpan w:val="4"/>
          </w:tcPr>
          <w:p w14:paraId="4A1F1261" w14:textId="77777777" w:rsidR="00A051D3" w:rsidRPr="00A537FE" w:rsidRDefault="00A051D3" w:rsidP="00A359DA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7A2D013" w14:textId="77777777" w:rsidR="00A359DA" w:rsidRPr="00A537FE" w:rsidRDefault="00A359DA" w:rsidP="00961DEA">
      <w:pPr>
        <w:rPr>
          <w:rFonts w:asciiTheme="minorHAnsi" w:hAnsiTheme="minorHAnsi" w:cstheme="minorHAnsi"/>
          <w:sz w:val="22"/>
          <w:szCs w:val="22"/>
        </w:rPr>
      </w:pPr>
    </w:p>
    <w:sectPr w:rsidR="00A359DA" w:rsidRPr="00A537FE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4C3A"/>
    <w:rsid w:val="00033B37"/>
    <w:rsid w:val="00046DAF"/>
    <w:rsid w:val="0006798B"/>
    <w:rsid w:val="000775D1"/>
    <w:rsid w:val="00077F22"/>
    <w:rsid w:val="000D078B"/>
    <w:rsid w:val="000D2053"/>
    <w:rsid w:val="00106FE0"/>
    <w:rsid w:val="001169ED"/>
    <w:rsid w:val="00117EC0"/>
    <w:rsid w:val="0014521F"/>
    <w:rsid w:val="001525AE"/>
    <w:rsid w:val="00166627"/>
    <w:rsid w:val="00182835"/>
    <w:rsid w:val="001A72B7"/>
    <w:rsid w:val="002024F3"/>
    <w:rsid w:val="002A0059"/>
    <w:rsid w:val="002A0411"/>
    <w:rsid w:val="002A0D30"/>
    <w:rsid w:val="002A1FFD"/>
    <w:rsid w:val="002C5D06"/>
    <w:rsid w:val="002F4662"/>
    <w:rsid w:val="0031217B"/>
    <w:rsid w:val="0031425B"/>
    <w:rsid w:val="00316D26"/>
    <w:rsid w:val="00344FFF"/>
    <w:rsid w:val="003473A5"/>
    <w:rsid w:val="003519FF"/>
    <w:rsid w:val="0035211A"/>
    <w:rsid w:val="0035548A"/>
    <w:rsid w:val="0035562D"/>
    <w:rsid w:val="00356456"/>
    <w:rsid w:val="00370C14"/>
    <w:rsid w:val="003751AB"/>
    <w:rsid w:val="003A10CF"/>
    <w:rsid w:val="003A2E2B"/>
    <w:rsid w:val="003C2207"/>
    <w:rsid w:val="003C6C6D"/>
    <w:rsid w:val="003D69A6"/>
    <w:rsid w:val="00415D3E"/>
    <w:rsid w:val="004216D9"/>
    <w:rsid w:val="0042621A"/>
    <w:rsid w:val="00436632"/>
    <w:rsid w:val="0046028C"/>
    <w:rsid w:val="004624A2"/>
    <w:rsid w:val="004731D8"/>
    <w:rsid w:val="00476C02"/>
    <w:rsid w:val="00485487"/>
    <w:rsid w:val="004A4062"/>
    <w:rsid w:val="004C0847"/>
    <w:rsid w:val="004C3AB3"/>
    <w:rsid w:val="005039FD"/>
    <w:rsid w:val="00513DCC"/>
    <w:rsid w:val="00517A23"/>
    <w:rsid w:val="00526601"/>
    <w:rsid w:val="00540829"/>
    <w:rsid w:val="005460AB"/>
    <w:rsid w:val="005530DC"/>
    <w:rsid w:val="00564867"/>
    <w:rsid w:val="005A2493"/>
    <w:rsid w:val="005E1B7A"/>
    <w:rsid w:val="005E4494"/>
    <w:rsid w:val="005F1AEC"/>
    <w:rsid w:val="005F5A61"/>
    <w:rsid w:val="00600610"/>
    <w:rsid w:val="00600A81"/>
    <w:rsid w:val="00636D85"/>
    <w:rsid w:val="0065726F"/>
    <w:rsid w:val="006855F4"/>
    <w:rsid w:val="006973A0"/>
    <w:rsid w:val="006A500C"/>
    <w:rsid w:val="006E1274"/>
    <w:rsid w:val="006E5F16"/>
    <w:rsid w:val="006E6129"/>
    <w:rsid w:val="007011C1"/>
    <w:rsid w:val="00704EEE"/>
    <w:rsid w:val="0072103A"/>
    <w:rsid w:val="00734DC3"/>
    <w:rsid w:val="00743841"/>
    <w:rsid w:val="00774CA6"/>
    <w:rsid w:val="007770B6"/>
    <w:rsid w:val="00796191"/>
    <w:rsid w:val="007C3F84"/>
    <w:rsid w:val="007E6AEB"/>
    <w:rsid w:val="008050AD"/>
    <w:rsid w:val="008109E6"/>
    <w:rsid w:val="0083791D"/>
    <w:rsid w:val="00854520"/>
    <w:rsid w:val="00862615"/>
    <w:rsid w:val="00881760"/>
    <w:rsid w:val="008A0354"/>
    <w:rsid w:val="008E2F27"/>
    <w:rsid w:val="00900DC5"/>
    <w:rsid w:val="0092110D"/>
    <w:rsid w:val="009364B2"/>
    <w:rsid w:val="00937F2C"/>
    <w:rsid w:val="0094535F"/>
    <w:rsid w:val="009531BC"/>
    <w:rsid w:val="00961DEA"/>
    <w:rsid w:val="00964F10"/>
    <w:rsid w:val="009C021D"/>
    <w:rsid w:val="00A051D3"/>
    <w:rsid w:val="00A359DA"/>
    <w:rsid w:val="00A4622A"/>
    <w:rsid w:val="00A50F86"/>
    <w:rsid w:val="00A537FE"/>
    <w:rsid w:val="00A64602"/>
    <w:rsid w:val="00A670EA"/>
    <w:rsid w:val="00A80FE2"/>
    <w:rsid w:val="00A976DF"/>
    <w:rsid w:val="00AA6FCF"/>
    <w:rsid w:val="00AB132F"/>
    <w:rsid w:val="00AC54E9"/>
    <w:rsid w:val="00AE39B3"/>
    <w:rsid w:val="00AE4B9D"/>
    <w:rsid w:val="00AF6A9C"/>
    <w:rsid w:val="00B06C27"/>
    <w:rsid w:val="00B1423C"/>
    <w:rsid w:val="00B16ED4"/>
    <w:rsid w:val="00B24C3A"/>
    <w:rsid w:val="00B4387F"/>
    <w:rsid w:val="00B548D7"/>
    <w:rsid w:val="00B7603F"/>
    <w:rsid w:val="00B7606A"/>
    <w:rsid w:val="00BB2A7E"/>
    <w:rsid w:val="00BB3BDF"/>
    <w:rsid w:val="00BE34CC"/>
    <w:rsid w:val="00BE4198"/>
    <w:rsid w:val="00C01709"/>
    <w:rsid w:val="00C15A65"/>
    <w:rsid w:val="00C27C07"/>
    <w:rsid w:val="00C47898"/>
    <w:rsid w:val="00C75462"/>
    <w:rsid w:val="00CF67CB"/>
    <w:rsid w:val="00D04D4D"/>
    <w:rsid w:val="00D113FF"/>
    <w:rsid w:val="00D1204F"/>
    <w:rsid w:val="00D367F7"/>
    <w:rsid w:val="00D41564"/>
    <w:rsid w:val="00D55E6B"/>
    <w:rsid w:val="00D810C5"/>
    <w:rsid w:val="00DA6FAB"/>
    <w:rsid w:val="00DC6AEA"/>
    <w:rsid w:val="00DF03EC"/>
    <w:rsid w:val="00E01DCB"/>
    <w:rsid w:val="00E0437A"/>
    <w:rsid w:val="00E14E3E"/>
    <w:rsid w:val="00E34229"/>
    <w:rsid w:val="00E367DE"/>
    <w:rsid w:val="00E36CBC"/>
    <w:rsid w:val="00E6481B"/>
    <w:rsid w:val="00E715E5"/>
    <w:rsid w:val="00ED0F6F"/>
    <w:rsid w:val="00ED420B"/>
    <w:rsid w:val="00ED6A02"/>
    <w:rsid w:val="00F11736"/>
    <w:rsid w:val="00F15904"/>
    <w:rsid w:val="00F21BF9"/>
    <w:rsid w:val="00F24DA4"/>
    <w:rsid w:val="00F54C38"/>
    <w:rsid w:val="00F6455C"/>
    <w:rsid w:val="00FA0CEA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D4258C"/>
  <w15:docId w15:val="{5D7FD3FB-E93B-4136-A05C-836490A2B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16ED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creativecommons.org/licenses/" TargetMode="External"/><Relationship Id="rId5" Type="http://schemas.openxmlformats.org/officeDocument/2006/relationships/hyperlink" Target="http://pubsonline.informs.org/authorportal/open-option" TargetMode="Externa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ropbox\Jun\Momentum\Management%20Science\Accepted\ManSci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3DCE5-2C77-4528-A7E4-030730BD7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ManSci-CHECKLIST</Template>
  <TotalTime>2</TotalTime>
  <Pages>1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Li, Jun</dc:creator>
  <cp:lastModifiedBy>Kelly Kophazi</cp:lastModifiedBy>
  <cp:revision>4</cp:revision>
  <cp:lastPrinted>2017-02-15T20:35:00Z</cp:lastPrinted>
  <dcterms:created xsi:type="dcterms:W3CDTF">2019-12-03T16:29:00Z</dcterms:created>
  <dcterms:modified xsi:type="dcterms:W3CDTF">2021-04-20T13:22:00Z</dcterms:modified>
</cp:coreProperties>
</file>